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B38" w:rsidRDefault="00F57354" w:rsidP="0038657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KẾ HOẠCH  DỰ GIỜ </w:t>
      </w:r>
      <w:r w:rsidR="00146A4B" w:rsidRPr="00721F92">
        <w:rPr>
          <w:rFonts w:ascii="Times New Roman" w:hAnsi="Times New Roman" w:cs="Times New Roman"/>
          <w:b/>
          <w:sz w:val="36"/>
          <w:szCs w:val="36"/>
        </w:rPr>
        <w:t>HK</w:t>
      </w:r>
      <w:r w:rsidR="00C1204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AE54D2">
        <w:rPr>
          <w:rFonts w:ascii="Times New Roman" w:hAnsi="Times New Roman" w:cs="Times New Roman"/>
          <w:b/>
          <w:sz w:val="36"/>
          <w:szCs w:val="36"/>
        </w:rPr>
        <w:t>II</w:t>
      </w:r>
      <w:r w:rsidR="00BD5B38">
        <w:rPr>
          <w:rFonts w:ascii="Times New Roman" w:hAnsi="Times New Roman" w:cs="Times New Roman"/>
          <w:b/>
          <w:sz w:val="36"/>
          <w:szCs w:val="36"/>
        </w:rPr>
        <w:t xml:space="preserve"> NĂM HỌC 201</w:t>
      </w:r>
      <w:r w:rsidR="00AE54D2">
        <w:rPr>
          <w:rFonts w:ascii="Times New Roman" w:hAnsi="Times New Roman" w:cs="Times New Roman"/>
          <w:b/>
          <w:sz w:val="36"/>
          <w:szCs w:val="36"/>
        </w:rPr>
        <w:t>8</w:t>
      </w:r>
      <w:r w:rsidR="00BD5B38">
        <w:rPr>
          <w:rFonts w:ascii="Times New Roman" w:hAnsi="Times New Roman" w:cs="Times New Roman"/>
          <w:b/>
          <w:sz w:val="36"/>
          <w:szCs w:val="36"/>
        </w:rPr>
        <w:t>-201</w:t>
      </w:r>
      <w:r w:rsidR="00AE54D2">
        <w:rPr>
          <w:rFonts w:ascii="Times New Roman" w:hAnsi="Times New Roman" w:cs="Times New Roman"/>
          <w:b/>
          <w:sz w:val="36"/>
          <w:szCs w:val="36"/>
        </w:rPr>
        <w:t>9</w:t>
      </w:r>
    </w:p>
    <w:p w:rsidR="00386575" w:rsidRDefault="00146A4B" w:rsidP="0038657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57354" w:rsidRPr="00721F92">
        <w:rPr>
          <w:rFonts w:ascii="Times New Roman" w:hAnsi="Times New Roman" w:cs="Times New Roman"/>
          <w:b/>
          <w:sz w:val="36"/>
          <w:szCs w:val="36"/>
        </w:rPr>
        <w:t xml:space="preserve">NHÓM LÝ </w:t>
      </w:r>
      <w:r w:rsidR="00BD5B38" w:rsidRPr="00721F92">
        <w:rPr>
          <w:rFonts w:ascii="Times New Roman" w:hAnsi="Times New Roman" w:cs="Times New Roman"/>
          <w:b/>
          <w:sz w:val="36"/>
          <w:szCs w:val="36"/>
        </w:rPr>
        <w:t>TỔ LÝ-HÓA</w:t>
      </w:r>
    </w:p>
    <w:p w:rsidR="00386575" w:rsidRDefault="00386575" w:rsidP="0038657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0E3A9D" w:rsidTr="0099218C">
        <w:tc>
          <w:tcPr>
            <w:tcW w:w="1596" w:type="dxa"/>
          </w:tcPr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Giảng viên </w:t>
            </w:r>
          </w:p>
        </w:tc>
        <w:tc>
          <w:tcPr>
            <w:tcW w:w="1596" w:type="dxa"/>
          </w:tcPr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Tiết giảng</w:t>
            </w:r>
          </w:p>
        </w:tc>
        <w:tc>
          <w:tcPr>
            <w:tcW w:w="1596" w:type="dxa"/>
          </w:tcPr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Ngày giảng</w:t>
            </w:r>
          </w:p>
        </w:tc>
        <w:tc>
          <w:tcPr>
            <w:tcW w:w="1596" w:type="dxa"/>
          </w:tcPr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Lớp giảng</w:t>
            </w:r>
          </w:p>
        </w:tc>
        <w:tc>
          <w:tcPr>
            <w:tcW w:w="1596" w:type="dxa"/>
          </w:tcPr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Phòng học</w:t>
            </w:r>
          </w:p>
        </w:tc>
        <w:tc>
          <w:tcPr>
            <w:tcW w:w="1596" w:type="dxa"/>
          </w:tcPr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GV dự</w:t>
            </w:r>
          </w:p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A9D" w:rsidTr="0099218C"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0E3A9D" w:rsidRPr="00721F92" w:rsidRDefault="00BA7A93" w:rsidP="0019725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Huỳnh Thị </w:t>
            </w:r>
            <w:r w:rsidR="00AE54D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Bích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0E3A9D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Tiết 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520FD7" w:rsidP="00BA7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Thứ 4 ngày 13/03/2019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BA7A93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18T4 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VSL2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BA7A93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2-14</w:t>
            </w:r>
          </w:p>
        </w:tc>
        <w:tc>
          <w:tcPr>
            <w:tcW w:w="1596" w:type="dxa"/>
          </w:tcPr>
          <w:p w:rsidR="00DF43BE" w:rsidRDefault="000E3A9D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H.Nga,</w:t>
            </w:r>
          </w:p>
          <w:p w:rsidR="00B67522" w:rsidRDefault="00DF43BE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T.Tú</w:t>
            </w:r>
            <w:r w:rsidR="000E3A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D5B38" w:rsidRDefault="00BD5B38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V. Đông</w:t>
            </w:r>
          </w:p>
          <w:p w:rsidR="00D61B11" w:rsidRDefault="00520FD7" w:rsidP="00520F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K.Trúc,</w:t>
            </w:r>
          </w:p>
        </w:tc>
      </w:tr>
      <w:tr w:rsidR="000E3A9D" w:rsidTr="0099218C"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0E3A9D" w:rsidRPr="00721F92" w:rsidRDefault="000E3A9D" w:rsidP="0019725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 Quỳnh Giao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0E3A9D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Tiết 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0E3A9D" w:rsidP="00BA7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Thứ </w:t>
            </w:r>
            <w:r w:rsidR="00BA7A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ngày </w:t>
            </w:r>
            <w:r w:rsidR="00BA7A93">
              <w:rPr>
                <w:rFonts w:ascii="Times New Roman" w:hAnsi="Times New Roman" w:cs="Times New Roman"/>
                <w:sz w:val="28"/>
                <w:szCs w:val="28"/>
              </w:rPr>
              <w:t>13/03/2019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BA7A93" w:rsidP="001A0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18T4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 xml:space="preserve"> CCR</w:t>
            </w:r>
          </w:p>
        </w:tc>
        <w:tc>
          <w:tcPr>
            <w:tcW w:w="1596" w:type="dxa"/>
          </w:tcPr>
          <w:p w:rsidR="000E3A9D" w:rsidRDefault="000E3A9D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1596" w:type="dxa"/>
          </w:tcPr>
          <w:p w:rsidR="00B67522" w:rsidRDefault="000E3A9D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H.Nga, </w:t>
            </w:r>
          </w:p>
          <w:p w:rsidR="00520FD7" w:rsidRDefault="00DF43BE" w:rsidP="00520F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 xml:space="preserve">, T.Tú </w:t>
            </w:r>
          </w:p>
          <w:p w:rsidR="00D61B11" w:rsidRPr="00D61B11" w:rsidRDefault="00D61B11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V. Đông</w:t>
            </w:r>
          </w:p>
        </w:tc>
      </w:tr>
      <w:tr w:rsidR="000E3A9D" w:rsidTr="0099218C"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0E3A9D" w:rsidRPr="00721F92" w:rsidRDefault="000E3A9D" w:rsidP="00AE54D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125BE">
              <w:rPr>
                <w:rFonts w:ascii="Times New Roman" w:hAnsi="Times New Roman" w:cs="Times New Roman"/>
                <w:b/>
                <w:i/>
                <w:sz w:val="28"/>
                <w:szCs w:val="28"/>
                <w:highlight w:val="yellow"/>
              </w:rPr>
              <w:t>Nguyễn</w:t>
            </w:r>
            <w:r w:rsidR="00B125B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 Trần)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Th</w:t>
            </w:r>
            <w:r w:rsidR="00AE54D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ị Ánh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T</w:t>
            </w:r>
            <w:r w:rsidR="00AE54D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uyết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0E3A9D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</w:t>
            </w:r>
            <w:r w:rsidR="00B67522">
              <w:rPr>
                <w:rFonts w:ascii="Times New Roman" w:hAnsi="Times New Roman" w:cs="Times New Roman"/>
                <w:sz w:val="28"/>
                <w:szCs w:val="28"/>
              </w:rPr>
              <w:t xml:space="preserve">t 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520FD7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Thứ 4 ngày 13/03/2019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520FD7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18T4 </w:t>
            </w:r>
            <w:r w:rsidRPr="00B125BE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KTD1</w:t>
            </w:r>
          </w:p>
          <w:p w:rsidR="00B125BE" w:rsidRDefault="00B125BE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(TKĐ1)</w:t>
            </w:r>
            <w:bookmarkStart w:id="0" w:name="_GoBack"/>
            <w:bookmarkEnd w:id="0"/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DF43BE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H.13-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1596" w:type="dxa"/>
          </w:tcPr>
          <w:p w:rsidR="00B67522" w:rsidRDefault="00B67522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H.Nga, </w:t>
            </w:r>
          </w:p>
          <w:p w:rsidR="000E3A9D" w:rsidRDefault="00DF43BE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</w:p>
          <w:p w:rsidR="00B67522" w:rsidRDefault="00DF43BE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V. Đông</w:t>
            </w:r>
          </w:p>
          <w:p w:rsidR="00B67522" w:rsidRDefault="00520FD7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T.Tú </w:t>
            </w:r>
          </w:p>
        </w:tc>
      </w:tr>
      <w:tr w:rsidR="00520FD7" w:rsidTr="00BD5B38">
        <w:trPr>
          <w:trHeight w:val="1070"/>
        </w:trPr>
        <w:tc>
          <w:tcPr>
            <w:tcW w:w="1596" w:type="dxa"/>
          </w:tcPr>
          <w:p w:rsidR="00520FD7" w:rsidRDefault="00520FD7" w:rsidP="00721F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20FD7" w:rsidRPr="000E3A9D" w:rsidRDefault="00C12042" w:rsidP="00AE54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Thầy </w:t>
            </w:r>
            <w:r w:rsidR="00520F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Thêu </w:t>
            </w:r>
          </w:p>
        </w:tc>
        <w:tc>
          <w:tcPr>
            <w:tcW w:w="1596" w:type="dxa"/>
          </w:tcPr>
          <w:p w:rsidR="00520FD7" w:rsidRDefault="00520FD7" w:rsidP="00520FD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Tiết 11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</w:t>
            </w:r>
          </w:p>
        </w:tc>
        <w:tc>
          <w:tcPr>
            <w:tcW w:w="1596" w:type="dxa"/>
          </w:tcPr>
          <w:p w:rsidR="00520FD7" w:rsidRDefault="00520FD7" w:rsidP="00335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FD7" w:rsidRDefault="00520FD7" w:rsidP="00335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Thứ 4 ngày 13/03/2019</w:t>
            </w:r>
          </w:p>
        </w:tc>
        <w:tc>
          <w:tcPr>
            <w:tcW w:w="1596" w:type="dxa"/>
          </w:tcPr>
          <w:p w:rsidR="00520FD7" w:rsidRDefault="00520FD7" w:rsidP="00721F9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18T4 NNA1</w:t>
            </w:r>
          </w:p>
        </w:tc>
        <w:tc>
          <w:tcPr>
            <w:tcW w:w="1596" w:type="dxa"/>
          </w:tcPr>
          <w:p w:rsidR="00520FD7" w:rsidRDefault="00520FD7" w:rsidP="001A0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H12-05</w:t>
            </w:r>
          </w:p>
          <w:p w:rsidR="00520FD7" w:rsidRDefault="00520FD7" w:rsidP="00721F9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596" w:type="dxa"/>
          </w:tcPr>
          <w:p w:rsidR="00520FD7" w:rsidRDefault="00520FD7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H.Nga, </w:t>
            </w:r>
          </w:p>
          <w:p w:rsidR="00520FD7" w:rsidRDefault="00520FD7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</w:p>
          <w:p w:rsidR="00520FD7" w:rsidRPr="00BD5B38" w:rsidRDefault="00520FD7" w:rsidP="00520F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T.Tú</w:t>
            </w:r>
          </w:p>
        </w:tc>
      </w:tr>
      <w:tr w:rsidR="00520FD7" w:rsidRPr="00BD5B38" w:rsidTr="00AE54D2">
        <w:trPr>
          <w:trHeight w:val="1070"/>
        </w:trPr>
        <w:tc>
          <w:tcPr>
            <w:tcW w:w="1596" w:type="dxa"/>
          </w:tcPr>
          <w:p w:rsidR="00520FD7" w:rsidRDefault="00520FD7" w:rsidP="003E17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20FD7" w:rsidRPr="000E3A9D" w:rsidRDefault="00C12042" w:rsidP="003E17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Cô </w:t>
            </w:r>
            <w:r w:rsidR="00520FD7">
              <w:rPr>
                <w:rFonts w:ascii="Times New Roman" w:hAnsi="Times New Roman" w:cs="Times New Roman"/>
                <w:b/>
                <w:sz w:val="28"/>
                <w:szCs w:val="28"/>
              </w:rPr>
              <w:t>Nhung</w:t>
            </w:r>
          </w:p>
        </w:tc>
        <w:tc>
          <w:tcPr>
            <w:tcW w:w="1596" w:type="dxa"/>
          </w:tcPr>
          <w:p w:rsidR="00520FD7" w:rsidRDefault="00520FD7" w:rsidP="00C1204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Tiết </w:t>
            </w:r>
            <w:r w:rsidR="00C1204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</w:t>
            </w:r>
          </w:p>
        </w:tc>
        <w:tc>
          <w:tcPr>
            <w:tcW w:w="1596" w:type="dxa"/>
          </w:tcPr>
          <w:p w:rsidR="00520FD7" w:rsidRDefault="00520FD7" w:rsidP="00C1204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Thứ 6 ngày </w:t>
            </w:r>
            <w:r w:rsidR="00C12042">
              <w:rPr>
                <w:rFonts w:ascii="Times New Roman" w:hAnsi="Times New Roman" w:cs="Times New Roman"/>
                <w:sz w:val="28"/>
                <w:szCs w:val="28"/>
              </w:rPr>
              <w:t>15/03/2019</w:t>
            </w:r>
          </w:p>
        </w:tc>
        <w:tc>
          <w:tcPr>
            <w:tcW w:w="1596" w:type="dxa"/>
          </w:tcPr>
          <w:p w:rsidR="00520FD7" w:rsidRDefault="00C12042" w:rsidP="003E170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18T4 CNO3</w:t>
            </w:r>
          </w:p>
        </w:tc>
        <w:tc>
          <w:tcPr>
            <w:tcW w:w="1596" w:type="dxa"/>
          </w:tcPr>
          <w:p w:rsidR="00520FD7" w:rsidRDefault="00C12042" w:rsidP="003E17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H12-06</w:t>
            </w:r>
          </w:p>
          <w:p w:rsidR="00520FD7" w:rsidRDefault="00520FD7" w:rsidP="003E170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596" w:type="dxa"/>
          </w:tcPr>
          <w:p w:rsidR="00520FD7" w:rsidRDefault="00520FD7" w:rsidP="003E1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H.Nga, </w:t>
            </w:r>
          </w:p>
          <w:p w:rsidR="00520FD7" w:rsidRDefault="00520FD7" w:rsidP="003E1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A.Tuyết</w:t>
            </w:r>
          </w:p>
          <w:p w:rsidR="00520FD7" w:rsidRPr="00BD5B38" w:rsidRDefault="00C12042" w:rsidP="003E1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V. Đông</w:t>
            </w:r>
            <w:r w:rsidRPr="00BD5B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A91170" w:rsidRDefault="00A91170" w:rsidP="00B67522">
      <w:pPr>
        <w:rPr>
          <w:rFonts w:ascii="Times New Roman" w:hAnsi="Times New Roman" w:cs="Times New Roman"/>
          <w:b/>
          <w:sz w:val="28"/>
          <w:szCs w:val="28"/>
        </w:rPr>
      </w:pPr>
    </w:p>
    <w:p w:rsidR="00721F92" w:rsidRDefault="00A91170" w:rsidP="00B675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Tổ trưởng xin ý kiến phản hồi của GV nhóm lý.</w:t>
      </w:r>
    </w:p>
    <w:p w:rsidR="00386575" w:rsidRDefault="00386575" w:rsidP="00B675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Ngày </w:t>
      </w:r>
      <w:r w:rsidR="00C12042">
        <w:rPr>
          <w:rFonts w:ascii="Times New Roman" w:hAnsi="Times New Roman" w:cs="Times New Roman"/>
          <w:b/>
          <w:sz w:val="28"/>
          <w:szCs w:val="28"/>
        </w:rPr>
        <w:t>04</w:t>
      </w:r>
      <w:r>
        <w:rPr>
          <w:rFonts w:ascii="Times New Roman" w:hAnsi="Times New Roman" w:cs="Times New Roman"/>
          <w:b/>
          <w:sz w:val="28"/>
          <w:szCs w:val="28"/>
        </w:rPr>
        <w:t xml:space="preserve">/ </w:t>
      </w:r>
      <w:r w:rsidR="00C12042">
        <w:rPr>
          <w:rFonts w:ascii="Times New Roman" w:hAnsi="Times New Roman" w:cs="Times New Roman"/>
          <w:b/>
          <w:sz w:val="28"/>
          <w:szCs w:val="28"/>
        </w:rPr>
        <w:t>03</w:t>
      </w:r>
      <w:r>
        <w:rPr>
          <w:rFonts w:ascii="Times New Roman" w:hAnsi="Times New Roman" w:cs="Times New Roman"/>
          <w:b/>
          <w:sz w:val="28"/>
          <w:szCs w:val="28"/>
        </w:rPr>
        <w:t>/ 201</w:t>
      </w:r>
      <w:r w:rsidR="00C12042">
        <w:rPr>
          <w:rFonts w:ascii="Times New Roman" w:hAnsi="Times New Roman" w:cs="Times New Roman"/>
          <w:b/>
          <w:sz w:val="28"/>
          <w:szCs w:val="28"/>
        </w:rPr>
        <w:t>9</w:t>
      </w:r>
    </w:p>
    <w:p w:rsidR="00386575" w:rsidRDefault="00386575" w:rsidP="00B67522">
      <w:pPr>
        <w:rPr>
          <w:rFonts w:ascii="Times New Roman" w:hAnsi="Times New Roman" w:cs="Times New Roman"/>
          <w:b/>
          <w:sz w:val="28"/>
          <w:szCs w:val="28"/>
        </w:rPr>
      </w:pPr>
    </w:p>
    <w:p w:rsidR="00386575" w:rsidRDefault="00386575" w:rsidP="00B675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Nguyễn Thị Huyền Nga</w:t>
      </w:r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26AEB" w:rsidRDefault="00126AEB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lastRenderedPageBreak/>
        <w:t>KẾ HOẠCH  DỰ GIỜ HK I</w:t>
      </w:r>
      <w:r>
        <w:rPr>
          <w:rFonts w:ascii="Times New Roman" w:hAnsi="Times New Roman" w:cs="Times New Roman"/>
          <w:b/>
          <w:sz w:val="36"/>
          <w:szCs w:val="36"/>
        </w:rPr>
        <w:t>I</w:t>
      </w:r>
      <w:r w:rsidRPr="00721F92">
        <w:rPr>
          <w:rFonts w:ascii="Times New Roman" w:hAnsi="Times New Roman" w:cs="Times New Roman"/>
          <w:b/>
          <w:sz w:val="36"/>
          <w:szCs w:val="36"/>
        </w:rPr>
        <w:t xml:space="preserve"> NHÓM LÝ </w:t>
      </w:r>
    </w:p>
    <w:p w:rsidR="00126AEB" w:rsidRDefault="00126AEB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>TỔ LÝ-HÓA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126AEB" w:rsidTr="00354DB2">
        <w:tc>
          <w:tcPr>
            <w:tcW w:w="1596" w:type="dxa"/>
          </w:tcPr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Giảng viên </w:t>
            </w:r>
          </w:p>
        </w:tc>
        <w:tc>
          <w:tcPr>
            <w:tcW w:w="1596" w:type="dxa"/>
          </w:tcPr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Tiết giảng</w:t>
            </w:r>
          </w:p>
        </w:tc>
        <w:tc>
          <w:tcPr>
            <w:tcW w:w="1596" w:type="dxa"/>
          </w:tcPr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Ngày giảng</w:t>
            </w:r>
          </w:p>
        </w:tc>
        <w:tc>
          <w:tcPr>
            <w:tcW w:w="1596" w:type="dxa"/>
          </w:tcPr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Lớp giảng</w:t>
            </w:r>
          </w:p>
        </w:tc>
        <w:tc>
          <w:tcPr>
            <w:tcW w:w="1596" w:type="dxa"/>
          </w:tcPr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Phòng học</w:t>
            </w:r>
          </w:p>
        </w:tc>
        <w:tc>
          <w:tcPr>
            <w:tcW w:w="1596" w:type="dxa"/>
          </w:tcPr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GV dự</w:t>
            </w:r>
          </w:p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6AEB" w:rsidRPr="00721F92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Tú Uyên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Tiết 2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Thứ 6 ngày 31/03/2017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16TCN-QTM1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H.13-08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H.Nga,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6AEB" w:rsidRPr="00721F92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Cô Thắng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Tiết 10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Thứ 6 ngày 31/03/2017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16CTN-ĐT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H.12-05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H.Nga,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6AEB" w:rsidRPr="00721F92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 Quỳnh Giao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Tiết 9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Thứ 6 ngày 31/03/2017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16TCN-LĐL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H.13-07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H.Nga,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6AEB" w:rsidRPr="00721F92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Cô Bích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Tiết 11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Thứ 5 ngày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30/03/2017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16CĐ-CNTT2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C.32-03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H.Nga,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6AEB" w:rsidRPr="00721F92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Trần</w:t>
            </w:r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Thị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Ánh tuyết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Tiết 8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Thứ 6 ngày 31/03/2017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16TCN-KTD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I.31-06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H.Nga,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6AEB" w:rsidRPr="00721F92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Thanh Tú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Tiết 1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Thứ 6 ngày 31/03/2017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16CĐ-ĐL3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C.23-01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H.Nga,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Cao Đình Trung Hậu</w:t>
            </w:r>
          </w:p>
          <w:p w:rsidR="00126AEB" w:rsidRPr="000E3A9D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:rsidR="00126AEB" w:rsidRDefault="00126AEB" w:rsidP="00126AEB">
      <w:pPr>
        <w:rPr>
          <w:rFonts w:ascii="Times New Roman" w:hAnsi="Times New Roman" w:cs="Times New Roman"/>
          <w:b/>
          <w:sz w:val="28"/>
          <w:szCs w:val="28"/>
        </w:rPr>
      </w:pPr>
    </w:p>
    <w:p w:rsidR="00126AEB" w:rsidRDefault="00126AEB" w:rsidP="00126A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1/ Tổ trưởng xin ý kiến phản hồi của GV nhóm lý.</w:t>
      </w:r>
    </w:p>
    <w:p w:rsidR="00126AEB" w:rsidRDefault="00126AEB" w:rsidP="00126A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2/ Tổ trưởng  đề nghị GV nhóm lý căn cứ theo thời khóa biểu để đi dự giờ đồng nghiệp( GV tự ghi tên vào cột gv dự). </w:t>
      </w:r>
    </w:p>
    <w:p w:rsidR="00126AEB" w:rsidRDefault="00126AEB" w:rsidP="00126A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Ngày 18/ 03/ 2017</w:t>
      </w:r>
    </w:p>
    <w:p w:rsidR="00126AEB" w:rsidRDefault="00126AEB" w:rsidP="00126AEB">
      <w:pPr>
        <w:rPr>
          <w:rFonts w:ascii="Times New Roman" w:hAnsi="Times New Roman" w:cs="Times New Roman"/>
          <w:b/>
          <w:sz w:val="28"/>
          <w:szCs w:val="28"/>
        </w:rPr>
      </w:pPr>
    </w:p>
    <w:p w:rsidR="00126AEB" w:rsidRPr="00B67522" w:rsidRDefault="00126AEB" w:rsidP="00126A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Nguyễn Thị Huyền Nga</w:t>
      </w:r>
    </w:p>
    <w:p w:rsidR="00126AEB" w:rsidRPr="00B67522" w:rsidRDefault="00126AEB" w:rsidP="00B67522">
      <w:pPr>
        <w:rPr>
          <w:rFonts w:ascii="Times New Roman" w:hAnsi="Times New Roman" w:cs="Times New Roman"/>
          <w:b/>
          <w:sz w:val="28"/>
          <w:szCs w:val="28"/>
        </w:rPr>
      </w:pPr>
    </w:p>
    <w:sectPr w:rsidR="00126AEB" w:rsidRPr="00B67522" w:rsidSect="00386575">
      <w:pgSz w:w="12240" w:h="15840"/>
      <w:pgMar w:top="5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354"/>
    <w:rsid w:val="0008492B"/>
    <w:rsid w:val="000E3A9D"/>
    <w:rsid w:val="00126AEB"/>
    <w:rsid w:val="00146A4B"/>
    <w:rsid w:val="001A0143"/>
    <w:rsid w:val="00237FBF"/>
    <w:rsid w:val="00386575"/>
    <w:rsid w:val="0041173E"/>
    <w:rsid w:val="00520FD7"/>
    <w:rsid w:val="00721F92"/>
    <w:rsid w:val="00822FE2"/>
    <w:rsid w:val="00962661"/>
    <w:rsid w:val="0099218C"/>
    <w:rsid w:val="00A91170"/>
    <w:rsid w:val="00AB4B82"/>
    <w:rsid w:val="00AE54D2"/>
    <w:rsid w:val="00B125BE"/>
    <w:rsid w:val="00B67522"/>
    <w:rsid w:val="00BA7A93"/>
    <w:rsid w:val="00BD5B38"/>
    <w:rsid w:val="00C12042"/>
    <w:rsid w:val="00D61B11"/>
    <w:rsid w:val="00DF43BE"/>
    <w:rsid w:val="00E30FD1"/>
    <w:rsid w:val="00F5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73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73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04D4DD76-3F32-4D7F-8A10-8553B58507FB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0</TotalTime>
  <Pages>3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HP</cp:lastModifiedBy>
  <cp:revision>2</cp:revision>
  <dcterms:created xsi:type="dcterms:W3CDTF">2019-03-04T13:59:00Z</dcterms:created>
  <dcterms:modified xsi:type="dcterms:W3CDTF">2019-03-04T13:59:00Z</dcterms:modified>
</cp:coreProperties>
</file>